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8B16A" w14:textId="02B68B74" w:rsidR="000E49DD" w:rsidRPr="008A36B0" w:rsidRDefault="00B7221E" w:rsidP="00B46E95">
      <w:pPr>
        <w:autoSpaceDE w:val="0"/>
        <w:autoSpaceDN w:val="0"/>
        <w:adjustRightInd w:val="0"/>
        <w:jc w:val="center"/>
        <w:outlineLvl w:val="0"/>
        <w:rPr>
          <w:rFonts w:ascii="Lato Medium" w:hAnsi="Lato Medium" w:cs="Helvetica"/>
          <w:b/>
          <w:color w:val="000000"/>
          <w:sz w:val="36"/>
          <w:szCs w:val="36"/>
        </w:rPr>
      </w:pPr>
      <w:r>
        <w:rPr>
          <w:rFonts w:ascii="Lato Medium" w:hAnsi="Lato Medium" w:cs="Helvetica"/>
          <w:b/>
          <w:color w:val="000000"/>
          <w:sz w:val="36"/>
          <w:szCs w:val="36"/>
        </w:rPr>
        <w:t xml:space="preserve">The </w:t>
      </w:r>
      <w:r w:rsidR="005220CD">
        <w:rPr>
          <w:rFonts w:ascii="Lato Medium" w:hAnsi="Lato Medium" w:cs="Helvetica"/>
          <w:b/>
          <w:color w:val="000000"/>
          <w:sz w:val="36"/>
          <w:szCs w:val="36"/>
        </w:rPr>
        <w:t>Christian’s Treasure</w:t>
      </w:r>
    </w:p>
    <w:p w14:paraId="388EF523" w14:textId="610A9C57" w:rsidR="00CE1BB2" w:rsidRPr="00401A79" w:rsidRDefault="00CE1BB2" w:rsidP="00401A79">
      <w:pPr>
        <w:autoSpaceDE w:val="0"/>
        <w:autoSpaceDN w:val="0"/>
        <w:adjustRightInd w:val="0"/>
        <w:jc w:val="center"/>
        <w:outlineLvl w:val="0"/>
        <w:rPr>
          <w:rFonts w:ascii="Lato Medium" w:hAnsi="Lato Medium" w:cs="Helvetica"/>
          <w:color w:val="000000"/>
        </w:rPr>
      </w:pPr>
    </w:p>
    <w:p w14:paraId="68AB88CB" w14:textId="41097698" w:rsidR="006D6597" w:rsidRDefault="00B7221E" w:rsidP="00B7619F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  <w:r>
        <w:rPr>
          <w:rFonts w:ascii="Lato Light" w:hAnsi="Lato Light" w:cs="Helvetica"/>
          <w:color w:val="000000"/>
        </w:rPr>
        <w:t>A Strange Awkwardness</w:t>
      </w:r>
    </w:p>
    <w:p w14:paraId="18FD37A1" w14:textId="6134F11D" w:rsidR="001E46D9" w:rsidRDefault="001E46D9" w:rsidP="00B7619F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4E1DDD0F" w14:textId="264A644C" w:rsidR="00B9631D" w:rsidRDefault="00B9631D" w:rsidP="00B7619F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115B66E" w14:textId="77777777" w:rsidR="00B9631D" w:rsidRDefault="00B9631D" w:rsidP="00B7619F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8444959" w14:textId="50A0190D" w:rsidR="00967FCC" w:rsidRPr="008A36B0" w:rsidRDefault="00B9631D" w:rsidP="00E3597B">
      <w:pPr>
        <w:autoSpaceDE w:val="0"/>
        <w:autoSpaceDN w:val="0"/>
        <w:adjustRightInd w:val="0"/>
        <w:outlineLvl w:val="0"/>
        <w:rPr>
          <w:rFonts w:ascii="Lato Medium" w:hAnsi="Lato Medium" w:cs="Helvetica"/>
          <w:bCs/>
          <w:color w:val="000000"/>
          <w:sz w:val="28"/>
          <w:szCs w:val="28"/>
        </w:rPr>
      </w:pPr>
      <w:r>
        <w:rPr>
          <w:rFonts w:ascii="Lato Medium" w:hAnsi="Lato Medium" w:cs="Helvetica"/>
          <w:b/>
          <w:color w:val="000000"/>
          <w:sz w:val="28"/>
          <w:szCs w:val="28"/>
        </w:rPr>
        <w:t>The Christian Mind</w:t>
      </w:r>
      <w:r w:rsidR="00DC0D1D">
        <w:rPr>
          <w:rFonts w:ascii="Lato Medium" w:hAnsi="Lato Medium" w:cs="Helvetica"/>
          <w:b/>
          <w:color w:val="000000"/>
          <w:sz w:val="28"/>
          <w:szCs w:val="28"/>
        </w:rPr>
        <w:t xml:space="preserve"> – How We </w:t>
      </w:r>
      <w:r w:rsidR="005220CD">
        <w:rPr>
          <w:rFonts w:ascii="Lato Medium" w:hAnsi="Lato Medium" w:cs="Helvetica"/>
          <w:b/>
          <w:color w:val="000000"/>
          <w:sz w:val="28"/>
          <w:szCs w:val="28"/>
        </w:rPr>
        <w:t>Understand</w:t>
      </w:r>
      <w:r w:rsidR="00DC0D1D">
        <w:rPr>
          <w:rFonts w:ascii="Lato Medium" w:hAnsi="Lato Medium" w:cs="Helvetica"/>
          <w:b/>
          <w:color w:val="000000"/>
          <w:sz w:val="28"/>
          <w:szCs w:val="28"/>
        </w:rPr>
        <w:t xml:space="preserve"> the World</w:t>
      </w:r>
    </w:p>
    <w:p w14:paraId="1337C3AE" w14:textId="77777777" w:rsidR="00953521" w:rsidRPr="00011890" w:rsidRDefault="00953521" w:rsidP="00011890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570912DD" w14:textId="61832D06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  <w:r>
        <w:rPr>
          <w:rFonts w:ascii="Lato Light" w:hAnsi="Lato Light" w:cs="Helvetica"/>
          <w:color w:val="000000"/>
        </w:rPr>
        <w:t>The Un-Christian Mind</w:t>
      </w:r>
    </w:p>
    <w:p w14:paraId="44DB2D57" w14:textId="00632490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3CE5E5D7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1355AF98" w14:textId="27673195" w:rsidR="00011890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  <w:r>
        <w:rPr>
          <w:rFonts w:ascii="Lato Light" w:hAnsi="Lato Light" w:cs="Helvetica"/>
          <w:color w:val="000000"/>
        </w:rPr>
        <w:t>From God</w:t>
      </w:r>
    </w:p>
    <w:p w14:paraId="36CB68AE" w14:textId="347BB02E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088AF6AE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01608FAE" w14:textId="057E4E25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  <w:r>
        <w:rPr>
          <w:rFonts w:ascii="Lato Light" w:hAnsi="Lato Light" w:cs="Helvetica"/>
          <w:color w:val="000000"/>
        </w:rPr>
        <w:t>To God</w:t>
      </w:r>
    </w:p>
    <w:p w14:paraId="5988A759" w14:textId="56263133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201B97E" w14:textId="3735CE12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62F6454" w14:textId="50BAE344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  <w:r>
        <w:rPr>
          <w:rFonts w:ascii="Lato Light" w:hAnsi="Lato Light" w:cs="Helvetica"/>
          <w:color w:val="000000"/>
        </w:rPr>
        <w:t>For God</w:t>
      </w:r>
    </w:p>
    <w:p w14:paraId="2CAD8896" w14:textId="185DB704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5E42C3BB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413E2125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658A56F7" w14:textId="6A58FCEC" w:rsidR="008A36B0" w:rsidRPr="008A36B0" w:rsidRDefault="00B9631D" w:rsidP="008A36B0">
      <w:pPr>
        <w:autoSpaceDE w:val="0"/>
        <w:autoSpaceDN w:val="0"/>
        <w:adjustRightInd w:val="0"/>
        <w:outlineLvl w:val="0"/>
        <w:rPr>
          <w:rFonts w:ascii="Lato Medium" w:hAnsi="Lato Medium" w:cs="Helvetica"/>
          <w:bCs/>
          <w:color w:val="000000"/>
          <w:sz w:val="28"/>
          <w:szCs w:val="28"/>
        </w:rPr>
      </w:pPr>
      <w:r>
        <w:rPr>
          <w:rFonts w:ascii="Lato Medium" w:hAnsi="Lato Medium" w:cs="Helvetica"/>
          <w:b/>
          <w:color w:val="000000"/>
          <w:sz w:val="28"/>
          <w:szCs w:val="28"/>
        </w:rPr>
        <w:t>The Christian Heart</w:t>
      </w:r>
      <w:r w:rsidR="00DC0D1D">
        <w:rPr>
          <w:rFonts w:ascii="Lato Medium" w:hAnsi="Lato Medium" w:cs="Helvetica"/>
          <w:b/>
          <w:color w:val="000000"/>
          <w:sz w:val="28"/>
          <w:szCs w:val="28"/>
        </w:rPr>
        <w:t xml:space="preserve"> – What Matters Most to Us</w:t>
      </w:r>
    </w:p>
    <w:p w14:paraId="182A55E7" w14:textId="39966AAC" w:rsidR="00FC5062" w:rsidRDefault="00FC5062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4C9ADCBE" w14:textId="069094F5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73AF3273" w14:textId="232F4F81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6909C6BA" w14:textId="3719B69F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707FBE90" w14:textId="6FBE7B1E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798621CF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39A192FC" w14:textId="77777777" w:rsidR="00953521" w:rsidRDefault="00953521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6F8D2198" w14:textId="7679DF1F" w:rsidR="0082069C" w:rsidRDefault="0082069C" w:rsidP="00D53B43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5111192D" w14:textId="0CF78044" w:rsidR="008A36B0" w:rsidRPr="008A36B0" w:rsidRDefault="00B9631D" w:rsidP="008A36B0">
      <w:pPr>
        <w:autoSpaceDE w:val="0"/>
        <w:autoSpaceDN w:val="0"/>
        <w:adjustRightInd w:val="0"/>
        <w:outlineLvl w:val="0"/>
        <w:rPr>
          <w:rFonts w:ascii="Lato Medium" w:hAnsi="Lato Medium" w:cs="Helvetica"/>
          <w:bCs/>
          <w:color w:val="000000"/>
          <w:sz w:val="28"/>
          <w:szCs w:val="28"/>
        </w:rPr>
      </w:pPr>
      <w:r>
        <w:rPr>
          <w:rFonts w:ascii="Lato Medium" w:hAnsi="Lato Medium" w:cs="Helvetica"/>
          <w:b/>
          <w:color w:val="000000"/>
          <w:sz w:val="28"/>
          <w:szCs w:val="28"/>
        </w:rPr>
        <w:t>The Christian’s Hands</w:t>
      </w:r>
      <w:r w:rsidR="008A36B0" w:rsidRPr="008A36B0">
        <w:rPr>
          <w:rFonts w:ascii="Lato Medium" w:hAnsi="Lato Medium" w:cs="Helvetica"/>
          <w:b/>
          <w:color w:val="000000"/>
          <w:sz w:val="28"/>
          <w:szCs w:val="28"/>
        </w:rPr>
        <w:t xml:space="preserve"> </w:t>
      </w:r>
      <w:r w:rsidR="00DC0D1D">
        <w:rPr>
          <w:rFonts w:ascii="Lato Medium" w:hAnsi="Lato Medium" w:cs="Helvetica"/>
          <w:b/>
          <w:color w:val="000000"/>
          <w:sz w:val="28"/>
          <w:szCs w:val="28"/>
        </w:rPr>
        <w:t>–</w:t>
      </w:r>
      <w:r w:rsidR="00AE53D9">
        <w:rPr>
          <w:rFonts w:ascii="Lato Medium" w:hAnsi="Lato Medium" w:cs="Helvetica"/>
          <w:b/>
          <w:color w:val="000000"/>
          <w:sz w:val="28"/>
          <w:szCs w:val="28"/>
        </w:rPr>
        <w:t xml:space="preserve"> </w:t>
      </w:r>
      <w:r w:rsidR="00DC0D1D">
        <w:rPr>
          <w:rFonts w:ascii="Lato Medium" w:hAnsi="Lato Medium" w:cs="Helvetica"/>
          <w:b/>
          <w:color w:val="000000"/>
          <w:sz w:val="28"/>
          <w:szCs w:val="28"/>
        </w:rPr>
        <w:t>Mind and Heart</w:t>
      </w:r>
      <w:r w:rsidR="00AE53D9">
        <w:rPr>
          <w:rFonts w:ascii="Lato Medium" w:hAnsi="Lato Medium" w:cs="Helvetica"/>
          <w:b/>
          <w:color w:val="000000"/>
          <w:sz w:val="28"/>
          <w:szCs w:val="28"/>
        </w:rPr>
        <w:t xml:space="preserve"> in Action</w:t>
      </w:r>
    </w:p>
    <w:p w14:paraId="6C416A82" w14:textId="078A6641" w:rsidR="0050066D" w:rsidRDefault="0050066D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63818EF9" w14:textId="06D984C0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61C66282" w14:textId="12BE0E3D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034FB0D" w14:textId="29CC0267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1284FB2B" w14:textId="77777777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3856F50F" w14:textId="77777777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3B4408D0" w14:textId="77777777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28CE01C1" w14:textId="02261A1D" w:rsidR="00953521" w:rsidRDefault="00953521" w:rsidP="00E3597B">
      <w:pPr>
        <w:autoSpaceDE w:val="0"/>
        <w:autoSpaceDN w:val="0"/>
        <w:adjustRightInd w:val="0"/>
        <w:outlineLvl w:val="0"/>
        <w:rPr>
          <w:rFonts w:ascii="Lato Light" w:hAnsi="Lato Light" w:cs="Helvetica"/>
          <w:color w:val="000000"/>
        </w:rPr>
      </w:pPr>
    </w:p>
    <w:p w14:paraId="74F70A66" w14:textId="1AAFEE63" w:rsidR="0050066D" w:rsidRPr="00953521" w:rsidRDefault="00953521" w:rsidP="00E3597B">
      <w:pPr>
        <w:autoSpaceDE w:val="0"/>
        <w:autoSpaceDN w:val="0"/>
        <w:adjustRightInd w:val="0"/>
        <w:outlineLvl w:val="0"/>
        <w:rPr>
          <w:rFonts w:ascii="Lato Medium" w:hAnsi="Lato Medium" w:cs="Helvetica"/>
          <w:b/>
          <w:color w:val="000000"/>
          <w:sz w:val="28"/>
          <w:szCs w:val="28"/>
        </w:rPr>
      </w:pPr>
      <w:r w:rsidRPr="00953521">
        <w:rPr>
          <w:rFonts w:ascii="Lato Medium" w:hAnsi="Lato Medium" w:cs="Helvetica"/>
          <w:b/>
          <w:color w:val="000000"/>
          <w:sz w:val="28"/>
          <w:szCs w:val="28"/>
        </w:rPr>
        <w:t>Where your treasure is…</w:t>
      </w:r>
    </w:p>
    <w:sectPr w:rsidR="0050066D" w:rsidRPr="00953521" w:rsidSect="000560BC">
      <w:pgSz w:w="11900" w:h="16840"/>
      <w:pgMar w:top="144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Lato Medium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ato Light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2FD4EF5"/>
    <w:multiLevelType w:val="hybridMultilevel"/>
    <w:tmpl w:val="0D864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704153">
    <w:abstractNumId w:val="0"/>
  </w:num>
  <w:num w:numId="2" w16cid:durableId="1190029879">
    <w:abstractNumId w:val="1"/>
  </w:num>
  <w:num w:numId="3" w16cid:durableId="1265915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13"/>
    <w:rsid w:val="00004ED7"/>
    <w:rsid w:val="00011890"/>
    <w:rsid w:val="00024423"/>
    <w:rsid w:val="0002563E"/>
    <w:rsid w:val="00031BEB"/>
    <w:rsid w:val="00033FD2"/>
    <w:rsid w:val="000548BD"/>
    <w:rsid w:val="00054E07"/>
    <w:rsid w:val="000560BC"/>
    <w:rsid w:val="00075D9A"/>
    <w:rsid w:val="000768DC"/>
    <w:rsid w:val="000960B5"/>
    <w:rsid w:val="000A21AA"/>
    <w:rsid w:val="000A552F"/>
    <w:rsid w:val="000D38A8"/>
    <w:rsid w:val="000E49DD"/>
    <w:rsid w:val="00101F66"/>
    <w:rsid w:val="0011127E"/>
    <w:rsid w:val="0012294C"/>
    <w:rsid w:val="0012465D"/>
    <w:rsid w:val="00135BA1"/>
    <w:rsid w:val="0014298E"/>
    <w:rsid w:val="00163AF4"/>
    <w:rsid w:val="0016603F"/>
    <w:rsid w:val="00171446"/>
    <w:rsid w:val="001714ED"/>
    <w:rsid w:val="00185057"/>
    <w:rsid w:val="001A0226"/>
    <w:rsid w:val="001B5E4E"/>
    <w:rsid w:val="001E1B3A"/>
    <w:rsid w:val="001E46D9"/>
    <w:rsid w:val="00203C37"/>
    <w:rsid w:val="0021140A"/>
    <w:rsid w:val="00216430"/>
    <w:rsid w:val="00222069"/>
    <w:rsid w:val="00255D67"/>
    <w:rsid w:val="00257A74"/>
    <w:rsid w:val="002835B6"/>
    <w:rsid w:val="0029436E"/>
    <w:rsid w:val="00297242"/>
    <w:rsid w:val="002A76DB"/>
    <w:rsid w:val="002B7978"/>
    <w:rsid w:val="002C68E1"/>
    <w:rsid w:val="002C77BB"/>
    <w:rsid w:val="002D2898"/>
    <w:rsid w:val="002D511D"/>
    <w:rsid w:val="002D5B8D"/>
    <w:rsid w:val="002D70C9"/>
    <w:rsid w:val="002E2000"/>
    <w:rsid w:val="002E3FAA"/>
    <w:rsid w:val="00302537"/>
    <w:rsid w:val="003040B9"/>
    <w:rsid w:val="00311972"/>
    <w:rsid w:val="00342CC8"/>
    <w:rsid w:val="00343C12"/>
    <w:rsid w:val="00353ADC"/>
    <w:rsid w:val="00354A5A"/>
    <w:rsid w:val="003649BD"/>
    <w:rsid w:val="00371380"/>
    <w:rsid w:val="003722ED"/>
    <w:rsid w:val="003B1A5F"/>
    <w:rsid w:val="003B4C3C"/>
    <w:rsid w:val="003B64E0"/>
    <w:rsid w:val="003D53DB"/>
    <w:rsid w:val="003D78B4"/>
    <w:rsid w:val="003E6224"/>
    <w:rsid w:val="003F2E87"/>
    <w:rsid w:val="00401A79"/>
    <w:rsid w:val="0040638D"/>
    <w:rsid w:val="004249B1"/>
    <w:rsid w:val="00431893"/>
    <w:rsid w:val="004416FF"/>
    <w:rsid w:val="004425EC"/>
    <w:rsid w:val="00443FE3"/>
    <w:rsid w:val="00445F39"/>
    <w:rsid w:val="004473E7"/>
    <w:rsid w:val="0044794B"/>
    <w:rsid w:val="00453B4C"/>
    <w:rsid w:val="00454BEA"/>
    <w:rsid w:val="00464912"/>
    <w:rsid w:val="00472F2D"/>
    <w:rsid w:val="0047783E"/>
    <w:rsid w:val="004834E1"/>
    <w:rsid w:val="00484CE4"/>
    <w:rsid w:val="00484D14"/>
    <w:rsid w:val="00493DF5"/>
    <w:rsid w:val="004A3699"/>
    <w:rsid w:val="004C6730"/>
    <w:rsid w:val="004D203E"/>
    <w:rsid w:val="004D33CD"/>
    <w:rsid w:val="004E4085"/>
    <w:rsid w:val="004F23D8"/>
    <w:rsid w:val="0050066D"/>
    <w:rsid w:val="00501818"/>
    <w:rsid w:val="005220CD"/>
    <w:rsid w:val="00545236"/>
    <w:rsid w:val="005470DC"/>
    <w:rsid w:val="00556C68"/>
    <w:rsid w:val="005651FC"/>
    <w:rsid w:val="005752BA"/>
    <w:rsid w:val="00576C83"/>
    <w:rsid w:val="00595B54"/>
    <w:rsid w:val="00597CA1"/>
    <w:rsid w:val="005B4192"/>
    <w:rsid w:val="005E3EA4"/>
    <w:rsid w:val="005F2E05"/>
    <w:rsid w:val="00605255"/>
    <w:rsid w:val="0060581F"/>
    <w:rsid w:val="006073EC"/>
    <w:rsid w:val="006105E5"/>
    <w:rsid w:val="0061305D"/>
    <w:rsid w:val="00616B8F"/>
    <w:rsid w:val="00620ABB"/>
    <w:rsid w:val="006210F2"/>
    <w:rsid w:val="00633C97"/>
    <w:rsid w:val="00641D07"/>
    <w:rsid w:val="00644C84"/>
    <w:rsid w:val="006463E2"/>
    <w:rsid w:val="00647804"/>
    <w:rsid w:val="00655437"/>
    <w:rsid w:val="00663992"/>
    <w:rsid w:val="00677FCE"/>
    <w:rsid w:val="00695967"/>
    <w:rsid w:val="006A491C"/>
    <w:rsid w:val="006B69A2"/>
    <w:rsid w:val="006C092B"/>
    <w:rsid w:val="006D6597"/>
    <w:rsid w:val="006F2D5A"/>
    <w:rsid w:val="00704CD2"/>
    <w:rsid w:val="00717A3D"/>
    <w:rsid w:val="00724743"/>
    <w:rsid w:val="00725D6D"/>
    <w:rsid w:val="007360A5"/>
    <w:rsid w:val="00747846"/>
    <w:rsid w:val="00750092"/>
    <w:rsid w:val="007503AA"/>
    <w:rsid w:val="00777332"/>
    <w:rsid w:val="007802A5"/>
    <w:rsid w:val="007A3D2F"/>
    <w:rsid w:val="007B0A74"/>
    <w:rsid w:val="007B643C"/>
    <w:rsid w:val="007C7039"/>
    <w:rsid w:val="007C7CB5"/>
    <w:rsid w:val="007D4ADF"/>
    <w:rsid w:val="00800981"/>
    <w:rsid w:val="00804C28"/>
    <w:rsid w:val="008138D6"/>
    <w:rsid w:val="00814ECF"/>
    <w:rsid w:val="00817BBF"/>
    <w:rsid w:val="0082069C"/>
    <w:rsid w:val="00833F32"/>
    <w:rsid w:val="008455DB"/>
    <w:rsid w:val="008462F0"/>
    <w:rsid w:val="00862E12"/>
    <w:rsid w:val="00873C63"/>
    <w:rsid w:val="00880C13"/>
    <w:rsid w:val="008A36B0"/>
    <w:rsid w:val="008C684A"/>
    <w:rsid w:val="008D3FED"/>
    <w:rsid w:val="008D58C5"/>
    <w:rsid w:val="008E3DDD"/>
    <w:rsid w:val="008E5724"/>
    <w:rsid w:val="008E6BEA"/>
    <w:rsid w:val="008F51DF"/>
    <w:rsid w:val="009010B6"/>
    <w:rsid w:val="00910202"/>
    <w:rsid w:val="009268E5"/>
    <w:rsid w:val="00941ED4"/>
    <w:rsid w:val="00942513"/>
    <w:rsid w:val="0094708F"/>
    <w:rsid w:val="0095145B"/>
    <w:rsid w:val="00953521"/>
    <w:rsid w:val="00953B40"/>
    <w:rsid w:val="0096251F"/>
    <w:rsid w:val="00967FCC"/>
    <w:rsid w:val="009717AA"/>
    <w:rsid w:val="0099445D"/>
    <w:rsid w:val="009A1999"/>
    <w:rsid w:val="009C240A"/>
    <w:rsid w:val="009D18A0"/>
    <w:rsid w:val="009D5BFF"/>
    <w:rsid w:val="009E1EED"/>
    <w:rsid w:val="00A04CE7"/>
    <w:rsid w:val="00A05422"/>
    <w:rsid w:val="00A06729"/>
    <w:rsid w:val="00A26CCB"/>
    <w:rsid w:val="00A312ED"/>
    <w:rsid w:val="00A364F3"/>
    <w:rsid w:val="00A40787"/>
    <w:rsid w:val="00A43A1B"/>
    <w:rsid w:val="00A640F7"/>
    <w:rsid w:val="00A6528C"/>
    <w:rsid w:val="00A76557"/>
    <w:rsid w:val="00A767C6"/>
    <w:rsid w:val="00A81F9E"/>
    <w:rsid w:val="00A84C0F"/>
    <w:rsid w:val="00A962C5"/>
    <w:rsid w:val="00A96CAC"/>
    <w:rsid w:val="00AA1705"/>
    <w:rsid w:val="00AA260A"/>
    <w:rsid w:val="00AB1143"/>
    <w:rsid w:val="00AB33D4"/>
    <w:rsid w:val="00AC1162"/>
    <w:rsid w:val="00AE53D9"/>
    <w:rsid w:val="00AE6B2A"/>
    <w:rsid w:val="00B14D6C"/>
    <w:rsid w:val="00B309D6"/>
    <w:rsid w:val="00B35CA2"/>
    <w:rsid w:val="00B46E95"/>
    <w:rsid w:val="00B51FFA"/>
    <w:rsid w:val="00B55875"/>
    <w:rsid w:val="00B63105"/>
    <w:rsid w:val="00B701C2"/>
    <w:rsid w:val="00B7221E"/>
    <w:rsid w:val="00B7619F"/>
    <w:rsid w:val="00B866A2"/>
    <w:rsid w:val="00B87C03"/>
    <w:rsid w:val="00B93122"/>
    <w:rsid w:val="00B9525F"/>
    <w:rsid w:val="00B9631D"/>
    <w:rsid w:val="00BA7DC0"/>
    <w:rsid w:val="00BB732D"/>
    <w:rsid w:val="00BC5961"/>
    <w:rsid w:val="00BE3BDB"/>
    <w:rsid w:val="00BE7544"/>
    <w:rsid w:val="00BF6E11"/>
    <w:rsid w:val="00C02260"/>
    <w:rsid w:val="00C03736"/>
    <w:rsid w:val="00C100A4"/>
    <w:rsid w:val="00C2173E"/>
    <w:rsid w:val="00C2556C"/>
    <w:rsid w:val="00C37D97"/>
    <w:rsid w:val="00C5038E"/>
    <w:rsid w:val="00C63FC8"/>
    <w:rsid w:val="00C66517"/>
    <w:rsid w:val="00C94493"/>
    <w:rsid w:val="00C97F48"/>
    <w:rsid w:val="00CA1B73"/>
    <w:rsid w:val="00CA2187"/>
    <w:rsid w:val="00CA4B02"/>
    <w:rsid w:val="00CA798B"/>
    <w:rsid w:val="00CB3DD5"/>
    <w:rsid w:val="00CB3E51"/>
    <w:rsid w:val="00CC5074"/>
    <w:rsid w:val="00CD6E26"/>
    <w:rsid w:val="00CE1BB2"/>
    <w:rsid w:val="00CE58B1"/>
    <w:rsid w:val="00CE5E79"/>
    <w:rsid w:val="00CF2167"/>
    <w:rsid w:val="00CF7ACE"/>
    <w:rsid w:val="00D15191"/>
    <w:rsid w:val="00D31D08"/>
    <w:rsid w:val="00D46407"/>
    <w:rsid w:val="00D53B43"/>
    <w:rsid w:val="00D60725"/>
    <w:rsid w:val="00D66641"/>
    <w:rsid w:val="00D81184"/>
    <w:rsid w:val="00D96751"/>
    <w:rsid w:val="00D979E6"/>
    <w:rsid w:val="00DA2B7E"/>
    <w:rsid w:val="00DA562D"/>
    <w:rsid w:val="00DC0D1D"/>
    <w:rsid w:val="00DC40CE"/>
    <w:rsid w:val="00DD58B2"/>
    <w:rsid w:val="00E042B3"/>
    <w:rsid w:val="00E07734"/>
    <w:rsid w:val="00E10507"/>
    <w:rsid w:val="00E21F50"/>
    <w:rsid w:val="00E269B7"/>
    <w:rsid w:val="00E3597B"/>
    <w:rsid w:val="00E46754"/>
    <w:rsid w:val="00E60936"/>
    <w:rsid w:val="00E755C6"/>
    <w:rsid w:val="00E76423"/>
    <w:rsid w:val="00E925D7"/>
    <w:rsid w:val="00E9440D"/>
    <w:rsid w:val="00E97DB5"/>
    <w:rsid w:val="00EA2FBF"/>
    <w:rsid w:val="00EA38E3"/>
    <w:rsid w:val="00EA44E3"/>
    <w:rsid w:val="00EB0065"/>
    <w:rsid w:val="00EB5388"/>
    <w:rsid w:val="00ED4B39"/>
    <w:rsid w:val="00ED6B5B"/>
    <w:rsid w:val="00EE410C"/>
    <w:rsid w:val="00EE589F"/>
    <w:rsid w:val="00EF1854"/>
    <w:rsid w:val="00F02434"/>
    <w:rsid w:val="00F049A0"/>
    <w:rsid w:val="00F11F29"/>
    <w:rsid w:val="00F12E66"/>
    <w:rsid w:val="00F15CBE"/>
    <w:rsid w:val="00F21D19"/>
    <w:rsid w:val="00F25318"/>
    <w:rsid w:val="00F3228E"/>
    <w:rsid w:val="00F551AE"/>
    <w:rsid w:val="00F80CDC"/>
    <w:rsid w:val="00FC5062"/>
    <w:rsid w:val="00FD0877"/>
    <w:rsid w:val="00FE51A7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8FBE7"/>
  <w15:chartTrackingRefBased/>
  <w15:docId w15:val="{F831CC13-8148-B44B-866D-6BF05C90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778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78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783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8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83E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83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83E"/>
    <w:rPr>
      <w:rFonts w:ascii="Times New Roman" w:eastAsiaTheme="minorEastAsia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714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18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avidmears/Library/Group%20Containers/UBF8T346G9.Office/User%20Content.localized/Templates.localized/Lato%20Sermon%20Outlin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Lato Sermon Outline Template.dotx</Template>
  <TotalTime>106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davidrmears71@gmail.com</cp:lastModifiedBy>
  <cp:revision>8</cp:revision>
  <cp:lastPrinted>2022-12-22T07:07:00Z</cp:lastPrinted>
  <dcterms:created xsi:type="dcterms:W3CDTF">2023-03-20T22:39:00Z</dcterms:created>
  <dcterms:modified xsi:type="dcterms:W3CDTF">2023-03-23T11:19:00Z</dcterms:modified>
</cp:coreProperties>
</file>